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8B14F" w14:textId="655794DE" w:rsidR="00355D60" w:rsidRDefault="00592170">
      <w:r w:rsidRPr="00C8796C">
        <w:rPr>
          <w:noProof/>
          <w:color w:val="FF0000"/>
          <w:lang w:eastAsia="sv-SE"/>
        </w:rPr>
        <w:drawing>
          <wp:anchor distT="0" distB="0" distL="114300" distR="114300" simplePos="0" relativeHeight="251664384" behindDoc="1" locked="0" layoutInCell="1" allowOverlap="1" wp14:anchorId="6BF6EE40" wp14:editId="40482D03">
            <wp:simplePos x="0" y="0"/>
            <wp:positionH relativeFrom="column">
              <wp:posOffset>1852930</wp:posOffset>
            </wp:positionH>
            <wp:positionV relativeFrom="paragraph">
              <wp:posOffset>0</wp:posOffset>
            </wp:positionV>
            <wp:extent cx="2239010" cy="947420"/>
            <wp:effectExtent l="0" t="0" r="8890" b="5080"/>
            <wp:wrapTight wrapText="bothSides">
              <wp:wrapPolygon edited="0">
                <wp:start x="0" y="0"/>
                <wp:lineTo x="0" y="21282"/>
                <wp:lineTo x="21502" y="21282"/>
                <wp:lineTo x="21502" y="0"/>
                <wp:lineTo x="0" y="0"/>
              </wp:wrapPolygon>
            </wp:wrapTight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EEA70" w14:textId="7094B203" w:rsidR="008923CC" w:rsidRDefault="008923CC"/>
    <w:p w14:paraId="4DAB662D" w14:textId="3C0AD5FC" w:rsidR="00592170" w:rsidRDefault="00592170" w:rsidP="00AF421D">
      <w:pPr>
        <w:pStyle w:val="Rubrik1"/>
        <w:rPr>
          <w:sz w:val="36"/>
          <w:szCs w:val="36"/>
        </w:rPr>
      </w:pPr>
    </w:p>
    <w:p w14:paraId="670948CE" w14:textId="77777777" w:rsidR="00AF421D" w:rsidRDefault="00AF421D" w:rsidP="00B43211">
      <w:pPr>
        <w:pStyle w:val="Rubrik1"/>
        <w:jc w:val="center"/>
        <w:rPr>
          <w:b/>
          <w:bCs/>
          <w:sz w:val="36"/>
          <w:szCs w:val="36"/>
        </w:rPr>
      </w:pPr>
    </w:p>
    <w:p w14:paraId="137E0970" w14:textId="40325C3C" w:rsidR="008923CC" w:rsidRPr="00AF421D" w:rsidRDefault="008923CC" w:rsidP="00B43211">
      <w:pPr>
        <w:pStyle w:val="Rubrik1"/>
        <w:jc w:val="center"/>
        <w:rPr>
          <w:b/>
          <w:bCs/>
          <w:sz w:val="36"/>
          <w:szCs w:val="36"/>
        </w:rPr>
      </w:pPr>
      <w:r w:rsidRPr="00AF421D">
        <w:rPr>
          <w:b/>
          <w:bCs/>
          <w:sz w:val="36"/>
          <w:szCs w:val="36"/>
        </w:rPr>
        <w:t xml:space="preserve">Diskussionsfrågor den 8 </w:t>
      </w:r>
      <w:r w:rsidR="00AD138C" w:rsidRPr="00AF421D">
        <w:rPr>
          <w:b/>
          <w:bCs/>
          <w:sz w:val="36"/>
          <w:szCs w:val="36"/>
        </w:rPr>
        <w:t>oktober 2019</w:t>
      </w:r>
    </w:p>
    <w:p w14:paraId="43972C38" w14:textId="77777777" w:rsidR="00A0123B" w:rsidRDefault="00A0123B"/>
    <w:p w14:paraId="78CC68F8" w14:textId="2E78174D" w:rsidR="006C04ED" w:rsidRDefault="00384CE3" w:rsidP="00185A4C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4C02F4">
        <w:rPr>
          <w:sz w:val="28"/>
          <w:szCs w:val="28"/>
        </w:rPr>
        <w:t>Hur upplever ni situationen med olämpliga bostäder i era kommuner?</w:t>
      </w:r>
      <w:bookmarkStart w:id="0" w:name="_GoBack"/>
      <w:bookmarkEnd w:id="0"/>
      <w:r w:rsidR="00BA72D0">
        <w:rPr>
          <w:sz w:val="28"/>
          <w:szCs w:val="28"/>
        </w:rPr>
        <w:br/>
      </w:r>
      <w:r w:rsidRPr="004C02F4">
        <w:rPr>
          <w:sz w:val="28"/>
          <w:szCs w:val="28"/>
        </w:rPr>
        <w:t>(laget runt)</w:t>
      </w:r>
    </w:p>
    <w:p w14:paraId="6567D65D" w14:textId="77777777" w:rsidR="00185A4C" w:rsidRPr="00185A4C" w:rsidRDefault="00185A4C" w:rsidP="00185A4C">
      <w:pPr>
        <w:pStyle w:val="Liststycke"/>
        <w:rPr>
          <w:sz w:val="28"/>
          <w:szCs w:val="28"/>
        </w:rPr>
      </w:pPr>
    </w:p>
    <w:p w14:paraId="19E7F1DA" w14:textId="6BB78C73" w:rsidR="00384CE3" w:rsidRPr="00185A4C" w:rsidRDefault="00934725" w:rsidP="00185A4C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a)  </w:t>
      </w:r>
      <w:r w:rsidR="00384CE3" w:rsidRPr="00185A4C">
        <w:rPr>
          <w:sz w:val="28"/>
          <w:szCs w:val="28"/>
        </w:rPr>
        <w:t>Hur kan miljöförvaltningarna arbeta förebyggande för att undvika olämpliga bostäder?</w:t>
      </w:r>
      <w:r>
        <w:rPr>
          <w:sz w:val="28"/>
          <w:szCs w:val="28"/>
        </w:rPr>
        <w:br/>
      </w:r>
      <w:r w:rsidR="00384CE3" w:rsidRPr="00185A4C">
        <w:rPr>
          <w:sz w:val="28"/>
          <w:szCs w:val="28"/>
        </w:rPr>
        <w:t xml:space="preserve">Samarbete med andra förvaltningar – myndigheter – fastighetsägare? </w:t>
      </w:r>
    </w:p>
    <w:p w14:paraId="25B647D1" w14:textId="77777777" w:rsidR="00934725" w:rsidRDefault="00934725" w:rsidP="00B230F5">
      <w:pPr>
        <w:pStyle w:val="Liststycke"/>
        <w:rPr>
          <w:sz w:val="28"/>
          <w:szCs w:val="28"/>
        </w:rPr>
      </w:pPr>
    </w:p>
    <w:p w14:paraId="0A4BCE33" w14:textId="7B94095E" w:rsidR="00B230F5" w:rsidRDefault="00934725" w:rsidP="00B230F5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b)  </w:t>
      </w:r>
      <w:r w:rsidR="00384CE3" w:rsidRPr="004C02F4">
        <w:rPr>
          <w:sz w:val="28"/>
          <w:szCs w:val="28"/>
        </w:rPr>
        <w:t>Hur skaffar miljöförvaltningen kunskap om bostäders lämplighet innan uthyrning</w:t>
      </w:r>
      <w:r w:rsidR="00BA28E0" w:rsidRPr="004C02F4">
        <w:rPr>
          <w:sz w:val="28"/>
          <w:szCs w:val="28"/>
        </w:rPr>
        <w:t xml:space="preserve"> (kommunala/privata)</w:t>
      </w:r>
      <w:r w:rsidR="00384CE3" w:rsidRPr="004C02F4">
        <w:rPr>
          <w:sz w:val="28"/>
          <w:szCs w:val="28"/>
        </w:rPr>
        <w:t>?</w:t>
      </w:r>
    </w:p>
    <w:p w14:paraId="7F26C30E" w14:textId="1F5FE728" w:rsidR="00B230F5" w:rsidRDefault="00384CE3" w:rsidP="00B230F5">
      <w:pPr>
        <w:pStyle w:val="Liststycke"/>
        <w:rPr>
          <w:sz w:val="28"/>
          <w:szCs w:val="28"/>
        </w:rPr>
      </w:pPr>
      <w:r w:rsidRPr="00B230F5">
        <w:rPr>
          <w:sz w:val="28"/>
          <w:szCs w:val="28"/>
        </w:rPr>
        <w:t xml:space="preserve">Hur gör ni </w:t>
      </w:r>
      <w:r w:rsidR="00BA28E0" w:rsidRPr="00B230F5">
        <w:rPr>
          <w:sz w:val="28"/>
          <w:szCs w:val="28"/>
        </w:rPr>
        <w:t xml:space="preserve">i </w:t>
      </w:r>
      <w:r w:rsidRPr="00B230F5">
        <w:rPr>
          <w:sz w:val="28"/>
          <w:szCs w:val="28"/>
        </w:rPr>
        <w:t>era kommuner? Har ni rutiner? Vad har ni för erfarenheter?</w:t>
      </w:r>
    </w:p>
    <w:p w14:paraId="1EE68AAA" w14:textId="77777777" w:rsidR="00B230F5" w:rsidRDefault="00B230F5" w:rsidP="00B230F5">
      <w:pPr>
        <w:pStyle w:val="Liststycke"/>
        <w:rPr>
          <w:sz w:val="28"/>
          <w:szCs w:val="28"/>
        </w:rPr>
      </w:pPr>
    </w:p>
    <w:p w14:paraId="58EADDCC" w14:textId="2A5C7BBE" w:rsidR="0060005D" w:rsidRPr="00B230F5" w:rsidRDefault="00BA28E0" w:rsidP="00185A4C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B230F5">
        <w:rPr>
          <w:sz w:val="28"/>
          <w:szCs w:val="28"/>
        </w:rPr>
        <w:t xml:space="preserve">Hur kan vi arbeta över kommungränserna när kommuner hyr bostäder i andra kommuner? Hur ser samarbetet ut idag? </w:t>
      </w:r>
    </w:p>
    <w:p w14:paraId="5CCEF657" w14:textId="75B76623" w:rsidR="00C24443" w:rsidRPr="00C24443" w:rsidRDefault="00C24443" w:rsidP="00C24443">
      <w:pPr>
        <w:pStyle w:val="Liststycke"/>
        <w:rPr>
          <w:sz w:val="28"/>
          <w:szCs w:val="28"/>
        </w:rPr>
      </w:pPr>
    </w:p>
    <w:p w14:paraId="0C95FA44" w14:textId="394DEC1F" w:rsidR="00934725" w:rsidRDefault="00BA28E0" w:rsidP="00CB587F">
      <w:pPr>
        <w:pStyle w:val="Liststycke"/>
        <w:numPr>
          <w:ilvl w:val="0"/>
          <w:numId w:val="3"/>
        </w:numPr>
        <w:tabs>
          <w:tab w:val="left" w:pos="4253"/>
        </w:tabs>
        <w:rPr>
          <w:sz w:val="28"/>
          <w:szCs w:val="28"/>
        </w:rPr>
      </w:pPr>
      <w:r w:rsidRPr="0060005D">
        <w:rPr>
          <w:sz w:val="28"/>
          <w:szCs w:val="28"/>
        </w:rPr>
        <w:t xml:space="preserve">Hur kan vi arbeta över kommungränserna när oseriösa privata aktörer verkar i flera kommuner? Hur ser samarbetet ut idag? </w:t>
      </w:r>
    </w:p>
    <w:p w14:paraId="7D68279E" w14:textId="77777777" w:rsidR="00CB587F" w:rsidRPr="00CB587F" w:rsidRDefault="00CB587F" w:rsidP="00CB587F">
      <w:pPr>
        <w:tabs>
          <w:tab w:val="left" w:pos="4253"/>
        </w:tabs>
        <w:rPr>
          <w:sz w:val="28"/>
          <w:szCs w:val="28"/>
        </w:rPr>
      </w:pPr>
    </w:p>
    <w:p w14:paraId="311E68AD" w14:textId="2974208A" w:rsidR="00761E62" w:rsidRDefault="00A0123B" w:rsidP="00C24443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4C02F4">
        <w:rPr>
          <w:sz w:val="28"/>
          <w:szCs w:val="28"/>
        </w:rPr>
        <w:t>Dilemmat kring att döma ut en fastighet och ”sätta folk på gatan”, har miljöförvaltningen ett ansvar att meddela andra myndigheter eller förvaltningar</w:t>
      </w:r>
      <w:r w:rsidR="00EE0169">
        <w:rPr>
          <w:sz w:val="28"/>
          <w:szCs w:val="28"/>
        </w:rPr>
        <w:t>?</w:t>
      </w:r>
      <w:r w:rsidR="00EE0169">
        <w:rPr>
          <w:sz w:val="28"/>
          <w:szCs w:val="28"/>
        </w:rPr>
        <w:br/>
      </w:r>
      <w:r w:rsidRPr="004C02F4">
        <w:rPr>
          <w:sz w:val="28"/>
          <w:szCs w:val="28"/>
        </w:rPr>
        <w:t>Ska vi agera annorlunda om det finns barn i boendet?</w:t>
      </w:r>
      <w:r w:rsidR="00EE0169">
        <w:rPr>
          <w:sz w:val="28"/>
          <w:szCs w:val="28"/>
        </w:rPr>
        <w:br/>
      </w:r>
      <w:r w:rsidRPr="004C02F4">
        <w:rPr>
          <w:sz w:val="28"/>
          <w:szCs w:val="28"/>
        </w:rPr>
        <w:t xml:space="preserve">Hur gör ni </w:t>
      </w:r>
      <w:r w:rsidR="00BA28E0" w:rsidRPr="004C02F4">
        <w:rPr>
          <w:sz w:val="28"/>
          <w:szCs w:val="28"/>
        </w:rPr>
        <w:t xml:space="preserve">i </w:t>
      </w:r>
      <w:r w:rsidRPr="004C02F4">
        <w:rPr>
          <w:sz w:val="28"/>
          <w:szCs w:val="28"/>
        </w:rPr>
        <w:t>era kommuner? Har ni rutiner? Vad har ni för erfarenheter?</w:t>
      </w:r>
    </w:p>
    <w:p w14:paraId="0614FD5D" w14:textId="77777777" w:rsidR="00C24443" w:rsidRPr="00C24443" w:rsidRDefault="00C24443" w:rsidP="00C24443">
      <w:pPr>
        <w:pStyle w:val="Liststycke"/>
        <w:rPr>
          <w:sz w:val="28"/>
          <w:szCs w:val="28"/>
        </w:rPr>
      </w:pPr>
    </w:p>
    <w:p w14:paraId="122A4139" w14:textId="67110534" w:rsidR="00595FCE" w:rsidRDefault="001E07C6" w:rsidP="0060005D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4C02F4">
        <w:rPr>
          <w:sz w:val="28"/>
          <w:szCs w:val="28"/>
        </w:rPr>
        <w:t>Bedömning av brister; diskutera kring bilderna.</w:t>
      </w:r>
      <w:r w:rsidR="00BC3A55" w:rsidRPr="004C02F4">
        <w:rPr>
          <w:sz w:val="28"/>
          <w:szCs w:val="28"/>
        </w:rPr>
        <w:t xml:space="preserve"> Vad krävs för ett förbud? </w:t>
      </w:r>
      <w:r w:rsidR="00D621A2" w:rsidRPr="004C02F4">
        <w:rPr>
          <w:sz w:val="28"/>
          <w:szCs w:val="28"/>
        </w:rPr>
        <w:t xml:space="preserve">Fundera kring omgivningar – materialval </w:t>
      </w:r>
      <w:r w:rsidR="006C5734" w:rsidRPr="004C02F4">
        <w:rPr>
          <w:sz w:val="28"/>
          <w:szCs w:val="28"/>
        </w:rPr>
        <w:t>–</w:t>
      </w:r>
      <w:r w:rsidR="00D621A2" w:rsidRPr="004C02F4">
        <w:rPr>
          <w:sz w:val="28"/>
          <w:szCs w:val="28"/>
        </w:rPr>
        <w:t xml:space="preserve"> </w:t>
      </w:r>
      <w:r w:rsidR="006C5734" w:rsidRPr="004C02F4">
        <w:rPr>
          <w:sz w:val="28"/>
          <w:szCs w:val="28"/>
        </w:rPr>
        <w:t xml:space="preserve">grundkraven för boenden </w:t>
      </w:r>
      <w:r w:rsidR="000659D2" w:rsidRPr="004C02F4">
        <w:rPr>
          <w:sz w:val="28"/>
          <w:szCs w:val="28"/>
        </w:rPr>
        <w:t>–</w:t>
      </w:r>
      <w:r w:rsidR="006C5734" w:rsidRPr="004C02F4">
        <w:rPr>
          <w:sz w:val="28"/>
          <w:szCs w:val="28"/>
        </w:rPr>
        <w:t xml:space="preserve"> </w:t>
      </w:r>
      <w:r w:rsidR="000659D2" w:rsidRPr="004C02F4">
        <w:rPr>
          <w:sz w:val="28"/>
          <w:szCs w:val="28"/>
        </w:rPr>
        <w:t xml:space="preserve">tecken på boende </w:t>
      </w:r>
      <w:r w:rsidR="00BB213B" w:rsidRPr="004C02F4">
        <w:rPr>
          <w:sz w:val="28"/>
          <w:szCs w:val="28"/>
        </w:rPr>
        <w:t>–</w:t>
      </w:r>
      <w:r w:rsidR="000659D2" w:rsidRPr="004C02F4">
        <w:rPr>
          <w:sz w:val="28"/>
          <w:szCs w:val="28"/>
        </w:rPr>
        <w:t xml:space="preserve"> </w:t>
      </w:r>
      <w:r w:rsidR="00BB213B" w:rsidRPr="004C02F4">
        <w:rPr>
          <w:sz w:val="28"/>
          <w:szCs w:val="28"/>
        </w:rPr>
        <w:t>personliga tillhörigheter mm</w:t>
      </w:r>
      <w:r w:rsidR="00EE0169">
        <w:rPr>
          <w:sz w:val="28"/>
          <w:szCs w:val="28"/>
        </w:rPr>
        <w:t>.</w:t>
      </w:r>
    </w:p>
    <w:p w14:paraId="139C13AF" w14:textId="57E09C0F" w:rsidR="009A4187" w:rsidRPr="009A4187" w:rsidRDefault="009A4187" w:rsidP="009A4187">
      <w:pPr>
        <w:pStyle w:val="Liststycke"/>
        <w:rPr>
          <w:sz w:val="28"/>
          <w:szCs w:val="28"/>
        </w:rPr>
      </w:pPr>
    </w:p>
    <w:p w14:paraId="5A10CAB9" w14:textId="4949D684" w:rsidR="00E76A93" w:rsidRDefault="00E76A93" w:rsidP="00E76A93"/>
    <w:p w14:paraId="58FDB2B6" w14:textId="54AD0A62" w:rsidR="007E4347" w:rsidRPr="007E4347" w:rsidRDefault="00E76A93" w:rsidP="00E76A93">
      <w:pPr>
        <w:ind w:right="70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3E9BC7" wp14:editId="2200DEB2">
                <wp:simplePos x="0" y="0"/>
                <wp:positionH relativeFrom="column">
                  <wp:posOffset>-152400</wp:posOffset>
                </wp:positionH>
                <wp:positionV relativeFrom="paragraph">
                  <wp:posOffset>4657090</wp:posOffset>
                </wp:positionV>
                <wp:extent cx="723900" cy="266700"/>
                <wp:effectExtent l="0" t="0" r="19050" b="19050"/>
                <wp:wrapSquare wrapText="bothSides"/>
                <wp:docPr id="19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8147B" w14:textId="3C68A316" w:rsidR="00E76A93" w:rsidRPr="00E76A93" w:rsidRDefault="00E76A93" w:rsidP="00E76A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E9BC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12pt;margin-top:366.7pt;width:57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">
                <v:textbox>
                  <w:txbxContent>
                    <w:p w14:paraId="4278147B" w14:textId="3C68A316" w:rsidR="00E76A93" w:rsidRPr="00E76A93" w:rsidRDefault="00E76A93" w:rsidP="00E76A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18C9BE" wp14:editId="5464E69C">
                <wp:simplePos x="0" y="0"/>
                <wp:positionH relativeFrom="column">
                  <wp:posOffset>3185160</wp:posOffset>
                </wp:positionH>
                <wp:positionV relativeFrom="paragraph">
                  <wp:posOffset>121920</wp:posOffset>
                </wp:positionV>
                <wp:extent cx="723900" cy="266700"/>
                <wp:effectExtent l="0" t="0" r="19050" b="19050"/>
                <wp:wrapSquare wrapText="bothSides"/>
                <wp:docPr id="19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EA27" w14:textId="32BE1D55" w:rsidR="00E76A93" w:rsidRPr="00E76A93" w:rsidRDefault="00E76A93" w:rsidP="00E76A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C9BE" id="_x0000_s1027" type="#_x0000_t202" style="position:absolute;margin-left:250.8pt;margin-top:9.6pt;width:57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RBJQIAAEw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">
                <v:textbox>
                  <w:txbxContent>
                    <w:p w14:paraId="57B2EA27" w14:textId="32BE1D55" w:rsidR="00E76A93" w:rsidRPr="00E76A93" w:rsidRDefault="00E76A93" w:rsidP="00E76A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13EBF8" wp14:editId="2FC0D1A9">
                <wp:simplePos x="0" y="0"/>
                <wp:positionH relativeFrom="column">
                  <wp:posOffset>-328295</wp:posOffset>
                </wp:positionH>
                <wp:positionV relativeFrom="paragraph">
                  <wp:posOffset>123825</wp:posOffset>
                </wp:positionV>
                <wp:extent cx="723900" cy="266700"/>
                <wp:effectExtent l="0" t="0" r="1905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64EB" w14:textId="045E11FC" w:rsidR="00E76A93" w:rsidRPr="00E76A93" w:rsidRDefault="00E76A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EBF8" id="_x0000_s1028" type="#_x0000_t202" style="position:absolute;margin-left:-25.85pt;margin-top:9.75pt;width:57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nbJgIAAEw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">
                <v:textbox>
                  <w:txbxContent>
                    <w:p w14:paraId="77E464EB" w14:textId="045E11FC" w:rsidR="00E76A93" w:rsidRPr="00E76A93" w:rsidRDefault="00E76A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FOTO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</w:t>
      </w:r>
      <w:r w:rsidR="007E4347" w:rsidRPr="007E4347">
        <w:rPr>
          <w:noProof/>
        </w:rPr>
        <w:drawing>
          <wp:anchor distT="0" distB="0" distL="114300" distR="114300" simplePos="0" relativeHeight="251666432" behindDoc="0" locked="0" layoutInCell="1" allowOverlap="1" wp14:anchorId="7C55D26E" wp14:editId="7454AE16">
            <wp:simplePos x="0" y="0"/>
            <wp:positionH relativeFrom="column">
              <wp:posOffset>-254635</wp:posOffset>
            </wp:positionH>
            <wp:positionV relativeFrom="paragraph">
              <wp:posOffset>4599940</wp:posOffset>
            </wp:positionV>
            <wp:extent cx="6391275" cy="3594100"/>
            <wp:effectExtent l="0" t="0" r="9525" b="635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347">
        <w:rPr>
          <w:noProof/>
        </w:rPr>
        <w:drawing>
          <wp:anchor distT="0" distB="0" distL="114300" distR="114300" simplePos="0" relativeHeight="251662336" behindDoc="0" locked="0" layoutInCell="1" allowOverlap="1" wp14:anchorId="107DADAD" wp14:editId="101016FB">
            <wp:simplePos x="0" y="0"/>
            <wp:positionH relativeFrom="column">
              <wp:posOffset>3100705</wp:posOffset>
            </wp:positionH>
            <wp:positionV relativeFrom="paragraph">
              <wp:posOffset>123825</wp:posOffset>
            </wp:positionV>
            <wp:extent cx="3093085" cy="4124325"/>
            <wp:effectExtent l="0" t="0" r="0" b="9525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347" w:rsidRPr="00761E6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468886" wp14:editId="0A1166C4">
            <wp:simplePos x="0" y="0"/>
            <wp:positionH relativeFrom="column">
              <wp:posOffset>-872490</wp:posOffset>
            </wp:positionH>
            <wp:positionV relativeFrom="paragraph">
              <wp:posOffset>643255</wp:posOffset>
            </wp:positionV>
            <wp:extent cx="4152265" cy="3114040"/>
            <wp:effectExtent l="4763" t="0" r="5397" b="5398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26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66DC3" w14:textId="72DF3354" w:rsidR="009A4187" w:rsidRDefault="009A4187" w:rsidP="009A4187">
      <w:pPr>
        <w:rPr>
          <w:sz w:val="28"/>
          <w:szCs w:val="28"/>
        </w:rPr>
      </w:pPr>
    </w:p>
    <w:p w14:paraId="02FD8B97" w14:textId="11FA9183" w:rsidR="009A4187" w:rsidRDefault="009A4187" w:rsidP="009A4187">
      <w:pPr>
        <w:rPr>
          <w:sz w:val="28"/>
          <w:szCs w:val="28"/>
        </w:rPr>
      </w:pPr>
    </w:p>
    <w:p w14:paraId="72E757C0" w14:textId="1A793BF9" w:rsidR="009A4187" w:rsidRDefault="009A4187" w:rsidP="009A4187">
      <w:pPr>
        <w:rPr>
          <w:sz w:val="28"/>
          <w:szCs w:val="28"/>
        </w:rPr>
      </w:pPr>
    </w:p>
    <w:p w14:paraId="0635905F" w14:textId="3A4DF441" w:rsidR="009A4187" w:rsidRPr="009A4187" w:rsidRDefault="009A4187" w:rsidP="009A4187">
      <w:pPr>
        <w:rPr>
          <w:sz w:val="28"/>
          <w:szCs w:val="28"/>
        </w:rPr>
      </w:pPr>
    </w:p>
    <w:p w14:paraId="111EFDDA" w14:textId="0C3DE2E2" w:rsidR="00A0123B" w:rsidRDefault="00130F89" w:rsidP="007E4347">
      <w:pPr>
        <w:ind w:left="-284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35A8CE" wp14:editId="41676119">
                <wp:simplePos x="0" y="0"/>
                <wp:positionH relativeFrom="column">
                  <wp:posOffset>352425</wp:posOffset>
                </wp:positionH>
                <wp:positionV relativeFrom="paragraph">
                  <wp:posOffset>4979670</wp:posOffset>
                </wp:positionV>
                <wp:extent cx="723900" cy="266700"/>
                <wp:effectExtent l="0" t="0" r="19050" b="19050"/>
                <wp:wrapSquare wrapText="bothSides"/>
                <wp:docPr id="1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3B50" w14:textId="70FA42A3" w:rsidR="00130F89" w:rsidRPr="00E76A93" w:rsidRDefault="00130F89" w:rsidP="00130F8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A8CE" id="_x0000_s1029" type="#_x0000_t202" style="position:absolute;left:0;text-align:left;margin-left:27.75pt;margin-top:392.1pt;width:57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kOJgIAAEw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">
                <v:textbox>
                  <w:txbxContent>
                    <w:p w14:paraId="00903B50" w14:textId="70FA42A3" w:rsidR="00130F89" w:rsidRPr="00E76A93" w:rsidRDefault="00130F89" w:rsidP="00130F8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A9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CF839F" wp14:editId="09006B2D">
                <wp:simplePos x="0" y="0"/>
                <wp:positionH relativeFrom="column">
                  <wp:posOffset>3100070</wp:posOffset>
                </wp:positionH>
                <wp:positionV relativeFrom="paragraph">
                  <wp:posOffset>7620</wp:posOffset>
                </wp:positionV>
                <wp:extent cx="723900" cy="266700"/>
                <wp:effectExtent l="0" t="0" r="19050" b="19050"/>
                <wp:wrapSquare wrapText="bothSides"/>
                <wp:docPr id="1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9F7E2" w14:textId="3232A2E1" w:rsidR="00E76A93" w:rsidRPr="00E76A93" w:rsidRDefault="00E76A93" w:rsidP="00E76A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 w:rsidR="00130F8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839F" id="_x0000_s1030" type="#_x0000_t202" style="position:absolute;left:0;text-align:left;margin-left:244.1pt;margin-top:.6pt;width:57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++Jg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">
                <v:textbox>
                  <w:txbxContent>
                    <w:p w14:paraId="4879F7E2" w14:textId="3232A2E1" w:rsidR="00E76A93" w:rsidRPr="00E76A93" w:rsidRDefault="00E76A93" w:rsidP="00E76A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</w:t>
                      </w:r>
                      <w:r w:rsidR="00130F8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A9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3A5D0C" wp14:editId="1B2395BD">
                <wp:simplePos x="0" y="0"/>
                <wp:positionH relativeFrom="column">
                  <wp:posOffset>-357505</wp:posOffset>
                </wp:positionH>
                <wp:positionV relativeFrom="paragraph">
                  <wp:posOffset>0</wp:posOffset>
                </wp:positionV>
                <wp:extent cx="723900" cy="266700"/>
                <wp:effectExtent l="0" t="0" r="19050" b="19050"/>
                <wp:wrapSquare wrapText="bothSides"/>
                <wp:docPr id="19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5471" w14:textId="0C930E17" w:rsidR="00E76A93" w:rsidRPr="00E76A93" w:rsidRDefault="00E76A93" w:rsidP="00E76A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A9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 w:rsidR="00130F8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5D0C" id="_x0000_s1031" type="#_x0000_t202" style="position:absolute;left:0;text-align:left;margin-left:-28.15pt;margin-top:0;width:57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VqJg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">
                <v:textbox>
                  <w:txbxContent>
                    <w:p w14:paraId="15455471" w14:textId="0C930E17" w:rsidR="00E76A93" w:rsidRPr="00E76A93" w:rsidRDefault="00E76A93" w:rsidP="00E76A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A9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</w:t>
                      </w:r>
                      <w:r w:rsidR="00130F8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3C59">
        <w:rPr>
          <w:noProof/>
        </w:rPr>
        <w:drawing>
          <wp:anchor distT="0" distB="0" distL="114300" distR="114300" simplePos="0" relativeHeight="251667456" behindDoc="0" locked="0" layoutInCell="1" allowOverlap="1" wp14:anchorId="08985A0B" wp14:editId="2B9D7094">
            <wp:simplePos x="0" y="0"/>
            <wp:positionH relativeFrom="column">
              <wp:posOffset>-1040765</wp:posOffset>
            </wp:positionH>
            <wp:positionV relativeFrom="paragraph">
              <wp:posOffset>558800</wp:posOffset>
            </wp:positionV>
            <wp:extent cx="4471035" cy="3353435"/>
            <wp:effectExtent l="6350" t="0" r="0" b="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03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C59">
        <w:rPr>
          <w:noProof/>
        </w:rPr>
        <w:drawing>
          <wp:anchor distT="0" distB="0" distL="114300" distR="114300" simplePos="0" relativeHeight="251668480" behindDoc="0" locked="0" layoutInCell="1" allowOverlap="1" wp14:anchorId="6074AF37" wp14:editId="2717BCDC">
            <wp:simplePos x="0" y="0"/>
            <wp:positionH relativeFrom="column">
              <wp:posOffset>3098800</wp:posOffset>
            </wp:positionH>
            <wp:positionV relativeFrom="paragraph">
              <wp:posOffset>76200</wp:posOffset>
            </wp:positionV>
            <wp:extent cx="3287395" cy="4381500"/>
            <wp:effectExtent l="0" t="0" r="8255" b="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873F9" w14:textId="308458C9" w:rsidR="00027620" w:rsidRDefault="00FF02D3" w:rsidP="0002762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EAFEA7" wp14:editId="34495A40">
            <wp:simplePos x="0" y="0"/>
            <wp:positionH relativeFrom="column">
              <wp:posOffset>271780</wp:posOffset>
            </wp:positionH>
            <wp:positionV relativeFrom="paragraph">
              <wp:posOffset>140335</wp:posOffset>
            </wp:positionV>
            <wp:extent cx="5476875" cy="4107180"/>
            <wp:effectExtent l="0" t="0" r="9525" b="762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7F66B" w14:textId="316FFE87" w:rsidR="00027620" w:rsidRPr="00027620" w:rsidRDefault="00027620" w:rsidP="00027620">
      <w:pPr>
        <w:tabs>
          <w:tab w:val="left" w:pos="35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027620" w:rsidRPr="00027620" w:rsidSect="00FF02D3">
      <w:headerReference w:type="default" r:id="rId17"/>
      <w:pgSz w:w="11906" w:h="16838"/>
      <w:pgMar w:top="978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EE076" w14:textId="77777777" w:rsidR="00C73D40" w:rsidRDefault="00C73D40" w:rsidP="00C73D40">
      <w:pPr>
        <w:spacing w:after="0" w:line="240" w:lineRule="auto"/>
      </w:pPr>
      <w:r>
        <w:separator/>
      </w:r>
    </w:p>
  </w:endnote>
  <w:endnote w:type="continuationSeparator" w:id="0">
    <w:p w14:paraId="480D85D4" w14:textId="77777777" w:rsidR="00C73D40" w:rsidRDefault="00C73D40" w:rsidP="00C7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A456F" w14:textId="77777777" w:rsidR="00C73D40" w:rsidRDefault="00C73D40" w:rsidP="00C73D40">
      <w:pPr>
        <w:spacing w:after="0" w:line="240" w:lineRule="auto"/>
      </w:pPr>
      <w:r>
        <w:separator/>
      </w:r>
    </w:p>
  </w:footnote>
  <w:footnote w:type="continuationSeparator" w:id="0">
    <w:p w14:paraId="2DCDE203" w14:textId="77777777" w:rsidR="00C73D40" w:rsidRDefault="00C73D40" w:rsidP="00C73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6EEB1" w14:textId="688B86F2" w:rsidR="00B43211" w:rsidRPr="006358C4" w:rsidRDefault="00DC6CD6" w:rsidP="00B43211">
    <w:pPr>
      <w:pStyle w:val="Sidhuvud"/>
      <w:jc w:val="center"/>
      <w:rPr>
        <w:sz w:val="18"/>
        <w:szCs w:val="18"/>
      </w:rPr>
    </w:pPr>
    <w:r>
      <w:tab/>
    </w:r>
    <w:r>
      <w:tab/>
    </w:r>
    <w:r w:rsidRPr="006358C4">
      <w:rPr>
        <w:sz w:val="18"/>
        <w:szCs w:val="18"/>
      </w:rPr>
      <w:t>2019-</w:t>
    </w:r>
    <w:r w:rsidR="006358C4" w:rsidRPr="006358C4">
      <w:rPr>
        <w:sz w:val="18"/>
        <w:szCs w:val="18"/>
      </w:rPr>
      <w:t>10-07</w:t>
    </w:r>
  </w:p>
  <w:p w14:paraId="35FDB9EB" w14:textId="515621AE" w:rsidR="00C73D40" w:rsidRDefault="00C73D4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915A4"/>
    <w:multiLevelType w:val="hybridMultilevel"/>
    <w:tmpl w:val="F99EA6A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3425B"/>
    <w:multiLevelType w:val="multilevel"/>
    <w:tmpl w:val="ED42A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2D8"/>
    <w:multiLevelType w:val="hybridMultilevel"/>
    <w:tmpl w:val="22B02A74"/>
    <w:lvl w:ilvl="0" w:tplc="4C802C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23B"/>
    <w:rsid w:val="00027620"/>
    <w:rsid w:val="000659D2"/>
    <w:rsid w:val="00130F89"/>
    <w:rsid w:val="00185A4C"/>
    <w:rsid w:val="001C76A0"/>
    <w:rsid w:val="001E07C6"/>
    <w:rsid w:val="002327E3"/>
    <w:rsid w:val="00253A7B"/>
    <w:rsid w:val="00355D60"/>
    <w:rsid w:val="00384CE3"/>
    <w:rsid w:val="004C02F4"/>
    <w:rsid w:val="00546C8F"/>
    <w:rsid w:val="0055541C"/>
    <w:rsid w:val="00592170"/>
    <w:rsid w:val="00595FCE"/>
    <w:rsid w:val="005D42E1"/>
    <w:rsid w:val="0060005D"/>
    <w:rsid w:val="006358C4"/>
    <w:rsid w:val="006C04ED"/>
    <w:rsid w:val="006C5734"/>
    <w:rsid w:val="00761E62"/>
    <w:rsid w:val="007C0258"/>
    <w:rsid w:val="007E4347"/>
    <w:rsid w:val="00803402"/>
    <w:rsid w:val="008923CC"/>
    <w:rsid w:val="00934725"/>
    <w:rsid w:val="00970D3C"/>
    <w:rsid w:val="009A4187"/>
    <w:rsid w:val="00A0123B"/>
    <w:rsid w:val="00A330ED"/>
    <w:rsid w:val="00AD138C"/>
    <w:rsid w:val="00AF421D"/>
    <w:rsid w:val="00B230F5"/>
    <w:rsid w:val="00B43211"/>
    <w:rsid w:val="00BA28E0"/>
    <w:rsid w:val="00BA72D0"/>
    <w:rsid w:val="00BB213B"/>
    <w:rsid w:val="00BC3A55"/>
    <w:rsid w:val="00C24443"/>
    <w:rsid w:val="00C73D40"/>
    <w:rsid w:val="00CB587F"/>
    <w:rsid w:val="00D621A2"/>
    <w:rsid w:val="00DC6CD6"/>
    <w:rsid w:val="00E33C59"/>
    <w:rsid w:val="00E67CCE"/>
    <w:rsid w:val="00E76A93"/>
    <w:rsid w:val="00EE0169"/>
    <w:rsid w:val="00F134A9"/>
    <w:rsid w:val="00FA5BE6"/>
    <w:rsid w:val="00FF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9F4146"/>
  <w15:chartTrackingRefBased/>
  <w15:docId w15:val="{CA5F7919-5501-495A-9E7B-0A45F83E5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D1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A0123B"/>
    <w:pPr>
      <w:spacing w:after="0" w:line="240" w:lineRule="auto"/>
      <w:ind w:left="720"/>
    </w:pPr>
    <w:rPr>
      <w:rFonts w:ascii="Calibri" w:hAnsi="Calibri" w:cs="Calibri"/>
    </w:rPr>
  </w:style>
  <w:style w:type="paragraph" w:styleId="Sidhuvud">
    <w:name w:val="header"/>
    <w:basedOn w:val="Normal"/>
    <w:link w:val="SidhuvudChar"/>
    <w:uiPriority w:val="99"/>
    <w:unhideWhenUsed/>
    <w:rsid w:val="00C73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73D40"/>
  </w:style>
  <w:style w:type="paragraph" w:styleId="Sidfot">
    <w:name w:val="footer"/>
    <w:basedOn w:val="Normal"/>
    <w:link w:val="SidfotChar"/>
    <w:uiPriority w:val="99"/>
    <w:unhideWhenUsed/>
    <w:rsid w:val="00C73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73D40"/>
  </w:style>
  <w:style w:type="character" w:customStyle="1" w:styleId="Rubrik1Char">
    <w:name w:val="Rubrik 1 Char"/>
    <w:basedOn w:val="Standardstycketeckensnitt"/>
    <w:link w:val="Rubrik1"/>
    <w:uiPriority w:val="9"/>
    <w:rsid w:val="00AD13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8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122A8AE2DE0B41AB2FA0292DFC3839" ma:contentTypeVersion="13" ma:contentTypeDescription="Skapa ett nytt dokument." ma:contentTypeScope="" ma:versionID="54f3d7614fb02ac44a38c24fc67f277b">
  <xsd:schema xmlns:xsd="http://www.w3.org/2001/XMLSchema" xmlns:xs="http://www.w3.org/2001/XMLSchema" xmlns:p="http://schemas.microsoft.com/office/2006/metadata/properties" xmlns:ns1="http://schemas.microsoft.com/sharepoint/v3" xmlns:ns3="cb5bc601-7e7c-4f2f-8daf-861af3ff3052" xmlns:ns4="59091f34-0a0b-499a-bd0d-f0ae59391eb9" targetNamespace="http://schemas.microsoft.com/office/2006/metadata/properties" ma:root="true" ma:fieldsID="54f480a8372df3313ac7aa1a8fb8ff53" ns1:_="" ns3:_="" ns4:_="">
    <xsd:import namespace="http://schemas.microsoft.com/sharepoint/v3"/>
    <xsd:import namespace="cb5bc601-7e7c-4f2f-8daf-861af3ff3052"/>
    <xsd:import namespace="59091f34-0a0b-499a-bd0d-f0ae59391e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bc601-7e7c-4f2f-8daf-861af3ff30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91f34-0a0b-499a-bd0d-f0ae59391e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2384FE-D77E-4B00-A952-368012353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5bc601-7e7c-4f2f-8daf-861af3ff3052"/>
    <ds:schemaRef ds:uri="59091f34-0a0b-499a-bd0d-f0ae59391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4C7ECE-A140-47C2-94DE-F94EFFEDCF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CD2F9F-85BD-4B7C-BD09-F310882C0F8C}">
  <ds:schemaRefs>
    <ds:schemaRef ds:uri="59091f34-0a0b-499a-bd0d-f0ae59391eb9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cb5bc601-7e7c-4f2f-8daf-861af3ff305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17B67986</Template>
  <TotalTime>103</TotalTime>
  <Pages>3</Pages>
  <Words>188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Ulander</dc:creator>
  <cp:keywords/>
  <dc:description/>
  <cp:lastModifiedBy>Elin Ulander</cp:lastModifiedBy>
  <cp:revision>45</cp:revision>
  <cp:lastPrinted>2019-10-02T12:44:00Z</cp:lastPrinted>
  <dcterms:created xsi:type="dcterms:W3CDTF">2019-09-13T08:59:00Z</dcterms:created>
  <dcterms:modified xsi:type="dcterms:W3CDTF">2019-10-07T07:27:00Z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0x010100B6122A8AE2DE0B41AB2FA0292DFC3839</vt:lpwstr>
  </property>
</Properties>
</file>